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58" w:rsidRPr="001A694B" w:rsidRDefault="00951658">
      <w:r w:rsidRPr="001A694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>
            <v:imagedata r:id="rId5" o:title=""/>
          </v:shape>
        </w:pict>
      </w:r>
    </w:p>
    <w:p w:rsidR="00951658" w:rsidRDefault="00951658">
      <w:r>
        <w:rPr>
          <w:noProof/>
          <w:lang w:eastAsia="en-IN"/>
        </w:rPr>
        <w:pict>
          <v:shape id="Picture 1" o:spid="_x0000_i1026" type="#_x0000_t75" style="width:447pt;height:615pt;visibility:visible">
            <v:imagedata r:id="rId6" o:title=""/>
          </v:shape>
        </w:pict>
      </w:r>
    </w:p>
    <w:p w:rsidR="00951658" w:rsidRDefault="00951658"/>
    <w:p w:rsidR="00951658" w:rsidRDefault="00951658"/>
    <w:p w:rsidR="00951658" w:rsidRDefault="00951658"/>
    <w:p w:rsidR="00951658" w:rsidRDefault="00951658"/>
    <w:p w:rsidR="00951658" w:rsidRDefault="00951658">
      <w:r>
        <w:rPr>
          <w:noProof/>
          <w:lang w:eastAsia="en-IN"/>
        </w:rPr>
        <w:pict>
          <v:shape id="_x0000_i1027" type="#_x0000_t75" style="width:447pt;height:615pt;visibility:visible">
            <v:imagedata r:id="rId7" o:title=""/>
          </v:shape>
        </w:pict>
      </w:r>
    </w:p>
    <w:p w:rsidR="00951658" w:rsidRDefault="00951658"/>
    <w:p w:rsidR="00951658" w:rsidRDefault="00951658"/>
    <w:p w:rsidR="00951658" w:rsidRDefault="00951658"/>
    <w:p w:rsidR="00951658" w:rsidRDefault="00951658"/>
    <w:p w:rsidR="00951658" w:rsidRDefault="00951658"/>
    <w:p w:rsidR="00951658" w:rsidRDefault="00951658"/>
    <w:p w:rsidR="00951658" w:rsidRDefault="00951658"/>
    <w:p w:rsidR="00951658" w:rsidRDefault="00951658"/>
    <w:p w:rsidR="00951658" w:rsidRDefault="00951658">
      <w:r>
        <w:rPr>
          <w:noProof/>
          <w:lang w:eastAsia="en-IN"/>
        </w:rPr>
        <w:pict>
          <v:shape id="_x0000_i1028" type="#_x0000_t75" style="width:447pt;height:615pt;visibility:visible">
            <v:imagedata r:id="rId8" o:title=""/>
          </v:shape>
        </w:pict>
      </w:r>
    </w:p>
    <w:p w:rsidR="00951658" w:rsidRDefault="00951658"/>
    <w:p w:rsidR="00951658" w:rsidRDefault="00951658"/>
    <w:p w:rsidR="00951658" w:rsidRDefault="00951658"/>
    <w:p w:rsidR="00951658" w:rsidRDefault="00951658"/>
    <w:p w:rsidR="00951658" w:rsidRDefault="00951658"/>
    <w:p w:rsidR="00951658" w:rsidRDefault="00951658" w:rsidP="00830297">
      <w:pPr>
        <w:jc w:val="both"/>
      </w:pPr>
    </w:p>
    <w:sectPr w:rsidR="00951658" w:rsidSect="00F9401E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460A2"/>
    <w:multiLevelType w:val="hybridMultilevel"/>
    <w:tmpl w:val="5B60E820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C2E6AD0"/>
    <w:multiLevelType w:val="hybridMultilevel"/>
    <w:tmpl w:val="07EC640E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C587D71"/>
    <w:multiLevelType w:val="hybridMultilevel"/>
    <w:tmpl w:val="EC366BBA"/>
    <w:lvl w:ilvl="0" w:tplc="D096B4F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3C22"/>
    <w:rsid w:val="00020324"/>
    <w:rsid w:val="0003471A"/>
    <w:rsid w:val="00143046"/>
    <w:rsid w:val="00163C5F"/>
    <w:rsid w:val="001A694B"/>
    <w:rsid w:val="00234C12"/>
    <w:rsid w:val="002A3F26"/>
    <w:rsid w:val="002D79B7"/>
    <w:rsid w:val="002E23A4"/>
    <w:rsid w:val="002F5E81"/>
    <w:rsid w:val="00340E6B"/>
    <w:rsid w:val="003825F9"/>
    <w:rsid w:val="003D6737"/>
    <w:rsid w:val="00406D41"/>
    <w:rsid w:val="00414B7B"/>
    <w:rsid w:val="00454045"/>
    <w:rsid w:val="00496008"/>
    <w:rsid w:val="004A6269"/>
    <w:rsid w:val="004B2CF7"/>
    <w:rsid w:val="0050188F"/>
    <w:rsid w:val="00553FC5"/>
    <w:rsid w:val="00571C82"/>
    <w:rsid w:val="00640D7F"/>
    <w:rsid w:val="00732323"/>
    <w:rsid w:val="00734981"/>
    <w:rsid w:val="00743F1B"/>
    <w:rsid w:val="007746B2"/>
    <w:rsid w:val="00794AC0"/>
    <w:rsid w:val="007A74CB"/>
    <w:rsid w:val="00830297"/>
    <w:rsid w:val="008337C5"/>
    <w:rsid w:val="008965B0"/>
    <w:rsid w:val="00896728"/>
    <w:rsid w:val="008A6329"/>
    <w:rsid w:val="00951658"/>
    <w:rsid w:val="00971F7E"/>
    <w:rsid w:val="00972007"/>
    <w:rsid w:val="00975F57"/>
    <w:rsid w:val="009A1232"/>
    <w:rsid w:val="00A0780E"/>
    <w:rsid w:val="00A21DE6"/>
    <w:rsid w:val="00A31096"/>
    <w:rsid w:val="00A40AC6"/>
    <w:rsid w:val="00A74AE4"/>
    <w:rsid w:val="00A77EEC"/>
    <w:rsid w:val="00A854BF"/>
    <w:rsid w:val="00AA3F55"/>
    <w:rsid w:val="00AA56CE"/>
    <w:rsid w:val="00AB27BF"/>
    <w:rsid w:val="00AC5CF9"/>
    <w:rsid w:val="00B50189"/>
    <w:rsid w:val="00BE3C22"/>
    <w:rsid w:val="00C4196C"/>
    <w:rsid w:val="00CC70BA"/>
    <w:rsid w:val="00D31F12"/>
    <w:rsid w:val="00D51A2A"/>
    <w:rsid w:val="00D96FF3"/>
    <w:rsid w:val="00DA7566"/>
    <w:rsid w:val="00DC42CE"/>
    <w:rsid w:val="00E506D3"/>
    <w:rsid w:val="00E50DFE"/>
    <w:rsid w:val="00E82A1E"/>
    <w:rsid w:val="00E83925"/>
    <w:rsid w:val="00E9727C"/>
    <w:rsid w:val="00ED16E7"/>
    <w:rsid w:val="00F8560A"/>
    <w:rsid w:val="00F94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DFE"/>
    <w:pPr>
      <w:spacing w:after="200"/>
      <w:jc w:val="center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06D4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34981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rsid w:val="00B50189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50188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1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21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184</TotalTime>
  <Pages>4</Pages>
  <Words>3</Words>
  <Characters>23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DSWS</dc:creator>
  <cp:keywords/>
  <dc:description/>
  <cp:lastModifiedBy>admin</cp:lastModifiedBy>
  <cp:revision>52</cp:revision>
  <cp:lastPrinted>2016-07-01T06:41:00Z</cp:lastPrinted>
  <dcterms:created xsi:type="dcterms:W3CDTF">2016-06-30T05:37:00Z</dcterms:created>
  <dcterms:modified xsi:type="dcterms:W3CDTF">2018-06-12T06:36:00Z</dcterms:modified>
</cp:coreProperties>
</file>